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1C9" w:rsidRDefault="00D971C9" w:rsidP="007E1C5F"/>
    <w:p w:rsidR="00FC0414" w:rsidRDefault="00FC0414" w:rsidP="007E1C5F"/>
    <w:p w:rsidR="00FC0414" w:rsidRDefault="004A7D7B" w:rsidP="007E1C5F">
      <w:bookmarkStart w:id="0" w:name="_GoBack"/>
      <w:bookmarkEnd w:id="0"/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7.85pt;margin-top:11pt;width:477pt;height:317.4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" filled="f" stroked="f">
            <v:textbox>
              <w:txbxContent>
                <w:p w:rsidR="003D32A9" w:rsidRPr="00236FFA" w:rsidRDefault="003D32A9" w:rsidP="00BC328D">
                  <w:pPr>
                    <w:jc w:val="center"/>
                    <w:rPr>
                      <w:rFonts w:ascii="Cambria" w:hAnsi="Cambria" w:cs="Arial"/>
                      <w:b/>
                      <w:smallCaps/>
                      <w:color w:val="FFFFFF"/>
                      <w:sz w:val="40"/>
                      <w:szCs w:val="40"/>
                    </w:rPr>
                  </w:pPr>
                  <w:r w:rsidRPr="00236FFA">
                    <w:rPr>
                      <w:rFonts w:ascii="Cambria" w:hAnsi="Cambria" w:cs="Arial"/>
                      <w:b/>
                      <w:smallCaps/>
                      <w:color w:val="FFFFFF"/>
                      <w:sz w:val="40"/>
                      <w:szCs w:val="40"/>
                    </w:rPr>
                    <w:t>Krajowa debata o zarządzaniu jakością środowiska w m</w:t>
                  </w:r>
                  <w:r w:rsidR="00BC328D" w:rsidRPr="00236FFA">
                    <w:rPr>
                      <w:rFonts w:ascii="Cambria" w:hAnsi="Cambria" w:cs="Arial"/>
                      <w:b/>
                      <w:smallCaps/>
                      <w:color w:val="FFFFFF"/>
                      <w:sz w:val="40"/>
                      <w:szCs w:val="40"/>
                    </w:rPr>
                    <w:t>iastach i </w:t>
                  </w:r>
                  <w:r w:rsidR="00E25359" w:rsidRPr="00236FFA">
                    <w:rPr>
                      <w:rFonts w:ascii="Cambria" w:hAnsi="Cambria" w:cs="Arial"/>
                      <w:b/>
                      <w:smallCaps/>
                      <w:color w:val="FFFFFF"/>
                      <w:sz w:val="40"/>
                      <w:szCs w:val="40"/>
                    </w:rPr>
                    <w:t>uzdrowiskach polskich</w:t>
                  </w:r>
                </w:p>
                <w:p w:rsidR="00E25359" w:rsidRPr="00236FFA" w:rsidRDefault="00E25359" w:rsidP="003D32A9">
                  <w:pPr>
                    <w:jc w:val="center"/>
                    <w:rPr>
                      <w:rFonts w:ascii="Cambria" w:hAnsi="Cambria" w:cs="Arial"/>
                      <w:b/>
                      <w:smallCaps/>
                      <w:color w:val="FFFFFF"/>
                      <w:sz w:val="40"/>
                      <w:szCs w:val="40"/>
                    </w:rPr>
                  </w:pPr>
                </w:p>
                <w:p w:rsidR="00FC0414" w:rsidRPr="00236FFA" w:rsidRDefault="003D32A9" w:rsidP="00E25359">
                  <w:pPr>
                    <w:jc w:val="center"/>
                    <w:rPr>
                      <w:rFonts w:ascii="Cambria" w:hAnsi="Cambria" w:cs="Arial"/>
                      <w:b/>
                      <w:smallCaps/>
                      <w:color w:val="FFFFFF"/>
                      <w:sz w:val="40"/>
                      <w:szCs w:val="40"/>
                    </w:rPr>
                  </w:pPr>
                  <w:r w:rsidRPr="00236FFA">
                    <w:rPr>
                      <w:rFonts w:ascii="Cambria" w:hAnsi="Cambria" w:cs="Arial"/>
                      <w:b/>
                      <w:smallCaps/>
                      <w:color w:val="FFFFFF"/>
                      <w:sz w:val="40"/>
                      <w:szCs w:val="40"/>
                    </w:rPr>
                    <w:t>I Konferencja o</w:t>
                  </w:r>
                  <w:r w:rsidR="00E25359" w:rsidRPr="00236FFA">
                    <w:rPr>
                      <w:rFonts w:ascii="Cambria" w:hAnsi="Cambria" w:cs="Arial"/>
                      <w:b/>
                      <w:smallCaps/>
                      <w:color w:val="FFFFFF"/>
                      <w:sz w:val="40"/>
                      <w:szCs w:val="40"/>
                    </w:rPr>
                    <w:t xml:space="preserve"> zarządzaniu jakością powietrza</w:t>
                  </w:r>
                </w:p>
                <w:p w:rsidR="00236FFA" w:rsidRDefault="00236FFA" w:rsidP="00E25359">
                  <w:pPr>
                    <w:jc w:val="center"/>
                    <w:rPr>
                      <w:rFonts w:ascii="Cambria" w:hAnsi="Cambria" w:cs="Arial"/>
                      <w:b/>
                      <w:smallCaps/>
                      <w:color w:val="FFFFFF"/>
                      <w:sz w:val="40"/>
                      <w:szCs w:val="40"/>
                    </w:rPr>
                  </w:pPr>
                </w:p>
                <w:p w:rsidR="00371E28" w:rsidRDefault="00371E28" w:rsidP="00E25359">
                  <w:pPr>
                    <w:jc w:val="center"/>
                    <w:rPr>
                      <w:rFonts w:ascii="Cambria" w:hAnsi="Cambria" w:cs="Arial"/>
                      <w:b/>
                      <w:smallCaps/>
                      <w:color w:val="FFFFFF"/>
                      <w:sz w:val="40"/>
                      <w:szCs w:val="40"/>
                    </w:rPr>
                  </w:pPr>
                </w:p>
                <w:p w:rsidR="00236FFA" w:rsidRDefault="00236FFA" w:rsidP="00E25359">
                  <w:pPr>
                    <w:jc w:val="center"/>
                    <w:rPr>
                      <w:rFonts w:ascii="Cambria" w:hAnsi="Cambria" w:cs="Arial"/>
                      <w:b/>
                      <w:smallCaps/>
                      <w:color w:val="FFFFFF"/>
                      <w:sz w:val="40"/>
                      <w:szCs w:val="40"/>
                    </w:rPr>
                  </w:pPr>
                </w:p>
                <w:p w:rsidR="00236FFA" w:rsidRPr="00371E28" w:rsidRDefault="00371E28" w:rsidP="00E25359">
                  <w:pPr>
                    <w:jc w:val="center"/>
                    <w:rPr>
                      <w:rFonts w:ascii="Cambria" w:hAnsi="Cambria" w:cs="Arial"/>
                      <w:b/>
                      <w:smallCaps/>
                      <w:color w:val="FFFFFF"/>
                      <w:sz w:val="44"/>
                      <w:szCs w:val="44"/>
                    </w:rPr>
                  </w:pPr>
                  <w:r w:rsidRPr="00371E28">
                    <w:rPr>
                      <w:rFonts w:ascii="Cambria" w:hAnsi="Cambria" w:cs="Arial"/>
                      <w:b/>
                      <w:smallCaps/>
                      <w:color w:val="FFFFFF"/>
                      <w:sz w:val="44"/>
                      <w:szCs w:val="44"/>
                    </w:rPr>
                    <w:t>Zaproszenie</w:t>
                  </w:r>
                </w:p>
                <w:p w:rsidR="00371E28" w:rsidRDefault="00371E28" w:rsidP="00E25359">
                  <w:pPr>
                    <w:jc w:val="center"/>
                    <w:rPr>
                      <w:rFonts w:ascii="Cambria" w:hAnsi="Cambria" w:cs="Arial"/>
                      <w:b/>
                      <w:smallCaps/>
                      <w:color w:val="FFFFFF"/>
                      <w:sz w:val="40"/>
                      <w:szCs w:val="40"/>
                    </w:rPr>
                  </w:pPr>
                </w:p>
                <w:p w:rsidR="00371E28" w:rsidRDefault="00371E28" w:rsidP="00371E28">
                  <w:pPr>
                    <w:jc w:val="center"/>
                    <w:rPr>
                      <w:rFonts w:ascii="Cambria" w:hAnsi="Cambria" w:cs="Arial"/>
                      <w:b/>
                      <w:smallCaps/>
                      <w:color w:val="FFFFFF"/>
                      <w:sz w:val="40"/>
                      <w:szCs w:val="40"/>
                    </w:rPr>
                  </w:pPr>
                </w:p>
                <w:p w:rsidR="00236FFA" w:rsidRPr="00236FFA" w:rsidRDefault="00236FFA" w:rsidP="00E25359">
                  <w:pPr>
                    <w:jc w:val="center"/>
                    <w:rPr>
                      <w:rFonts w:ascii="Cambria" w:hAnsi="Cambria" w:cs="Arial"/>
                      <w:b/>
                      <w:smallCaps/>
                      <w:color w:val="FFFFFF"/>
                      <w:sz w:val="40"/>
                      <w:szCs w:val="40"/>
                    </w:rPr>
                  </w:pPr>
                </w:p>
                <w:p w:rsidR="00236FFA" w:rsidRDefault="00236FFA" w:rsidP="00E25359">
                  <w:pPr>
                    <w:jc w:val="center"/>
                    <w:rPr>
                      <w:rFonts w:ascii="Cambria" w:hAnsi="Cambria" w:cs="Arial"/>
                      <w:b/>
                      <w:color w:val="FFFFFF"/>
                      <w:sz w:val="36"/>
                      <w:szCs w:val="36"/>
                    </w:rPr>
                  </w:pPr>
                  <w:r w:rsidRPr="00236FFA">
                    <w:rPr>
                      <w:rFonts w:ascii="Cambria" w:hAnsi="Cambria" w:cs="Arial"/>
                      <w:b/>
                      <w:color w:val="FFFFFF"/>
                      <w:sz w:val="36"/>
                      <w:szCs w:val="36"/>
                    </w:rPr>
                    <w:t>Warszawa, plac Żelaznej Bramy 10</w:t>
                  </w:r>
                </w:p>
                <w:p w:rsidR="00236FFA" w:rsidRPr="00371E28" w:rsidRDefault="00236FFA" w:rsidP="00371E28">
                  <w:pPr>
                    <w:jc w:val="center"/>
                    <w:rPr>
                      <w:rFonts w:ascii="Cambria" w:hAnsi="Cambria" w:cs="Arial"/>
                      <w:b/>
                      <w:color w:val="FFFFFF"/>
                      <w:sz w:val="36"/>
                      <w:szCs w:val="36"/>
                    </w:rPr>
                  </w:pPr>
                  <w:r w:rsidRPr="00236FFA">
                    <w:rPr>
                      <w:rFonts w:ascii="Cambria" w:hAnsi="Cambria" w:cs="Arial"/>
                      <w:b/>
                      <w:color w:val="FFFFFF"/>
                      <w:sz w:val="36"/>
                      <w:szCs w:val="36"/>
                    </w:rPr>
                    <w:t>16 listopada 2016 r. godz. 11:00</w:t>
                  </w:r>
                </w:p>
              </w:txbxContent>
            </v:textbox>
          </v:shape>
        </w:pict>
      </w:r>
    </w:p>
    <w:p w:rsidR="00FC0414" w:rsidRDefault="00FC0414" w:rsidP="007E1C5F"/>
    <w:p w:rsidR="00FC0414" w:rsidRDefault="00FC0414" w:rsidP="007E1C5F"/>
    <w:p w:rsidR="00FC0414" w:rsidRDefault="00FC0414" w:rsidP="007E1C5F"/>
    <w:p w:rsidR="00FC0414" w:rsidRDefault="00FC0414" w:rsidP="007E1C5F"/>
    <w:p w:rsidR="00FC0414" w:rsidRDefault="00FC0414" w:rsidP="007E1C5F"/>
    <w:p w:rsidR="00FC0414" w:rsidRDefault="00FC0414" w:rsidP="007E1C5F"/>
    <w:p w:rsidR="00FC0414" w:rsidRDefault="00FC0414" w:rsidP="007E1C5F"/>
    <w:p w:rsidR="00FC0414" w:rsidRDefault="00FC0414" w:rsidP="007E1C5F"/>
    <w:p w:rsidR="00FC0414" w:rsidRDefault="00FC0414" w:rsidP="007E1C5F"/>
    <w:p w:rsidR="00FC0414" w:rsidRDefault="00FC0414" w:rsidP="007E1C5F"/>
    <w:p w:rsidR="00FC0414" w:rsidRDefault="00FC0414" w:rsidP="007E1C5F"/>
    <w:p w:rsidR="00FC0414" w:rsidRDefault="00FC0414" w:rsidP="007E1C5F"/>
    <w:p w:rsidR="00FC0414" w:rsidRDefault="00FC0414" w:rsidP="007E1C5F"/>
    <w:p w:rsidR="00FC0414" w:rsidRDefault="00FC0414" w:rsidP="007E1C5F"/>
    <w:p w:rsidR="00FC0414" w:rsidRDefault="00FC0414" w:rsidP="007E1C5F"/>
    <w:p w:rsidR="00FC0414" w:rsidRDefault="00FC0414" w:rsidP="007E1C5F"/>
    <w:p w:rsidR="00FC0414" w:rsidRDefault="00FC0414" w:rsidP="007E1C5F"/>
    <w:p w:rsidR="00FC0414" w:rsidRDefault="00FC0414" w:rsidP="007E1C5F"/>
    <w:p w:rsidR="00FC0414" w:rsidRDefault="00FC0414" w:rsidP="007E1C5F"/>
    <w:p w:rsidR="00FC0414" w:rsidRDefault="00FC0414" w:rsidP="007E1C5F"/>
    <w:p w:rsidR="00FC0414" w:rsidRDefault="00FC0414" w:rsidP="007E1C5F"/>
    <w:p w:rsidR="00FC0414" w:rsidRDefault="00FC0414" w:rsidP="007E1C5F"/>
    <w:p w:rsidR="00FC0414" w:rsidRDefault="00FC0414" w:rsidP="007E1C5F"/>
    <w:p w:rsidR="00FC0414" w:rsidRDefault="00FC0414" w:rsidP="007E1C5F"/>
    <w:p w:rsidR="00FC0414" w:rsidRDefault="00FC0414" w:rsidP="007E1C5F"/>
    <w:p w:rsidR="00FC0414" w:rsidRDefault="00FC0414" w:rsidP="007E1C5F"/>
    <w:p w:rsidR="00FC0414" w:rsidRDefault="00FC0414" w:rsidP="007E1C5F"/>
    <w:p w:rsidR="00AD3AC1" w:rsidRPr="00AD3AC1" w:rsidRDefault="00AD3AC1" w:rsidP="00AD3AC1">
      <w:pPr>
        <w:jc w:val="center"/>
        <w:rPr>
          <w:b/>
        </w:rPr>
      </w:pPr>
      <w:r>
        <w:br w:type="page"/>
      </w:r>
      <w:r w:rsidRPr="00AD3AC1">
        <w:rPr>
          <w:b/>
        </w:rPr>
        <w:lastRenderedPageBreak/>
        <w:t>Busine</w:t>
      </w:r>
      <w:r w:rsidR="00B0247B">
        <w:rPr>
          <w:b/>
        </w:rPr>
        <w:t>s</w:t>
      </w:r>
      <w:r w:rsidR="00E07169">
        <w:rPr>
          <w:b/>
        </w:rPr>
        <w:t>s Cent</w:t>
      </w:r>
      <w:r w:rsidRPr="00AD3AC1">
        <w:rPr>
          <w:b/>
        </w:rPr>
        <w:t>r</w:t>
      </w:r>
      <w:r w:rsidR="00E07169">
        <w:rPr>
          <w:b/>
        </w:rPr>
        <w:t>e</w:t>
      </w:r>
      <w:r w:rsidRPr="00AD3AC1">
        <w:rPr>
          <w:b/>
        </w:rPr>
        <w:t xml:space="preserve"> </w:t>
      </w:r>
      <w:proofErr w:type="spellStart"/>
      <w:r w:rsidRPr="00AD3AC1">
        <w:rPr>
          <w:b/>
        </w:rPr>
        <w:t>Club</w:t>
      </w:r>
      <w:proofErr w:type="spellEnd"/>
      <w:r w:rsidRPr="00AD3AC1">
        <w:rPr>
          <w:b/>
        </w:rPr>
        <w:t xml:space="preserve"> – Związek Miast Polskich – Stowarzyszenie Gmin Uzdrowiskowych RP</w:t>
      </w:r>
    </w:p>
    <w:p w:rsidR="00AD3AC1" w:rsidRPr="00AD3AC1" w:rsidRDefault="00AD3AC1" w:rsidP="00AD3AC1">
      <w:pPr>
        <w:jc w:val="both"/>
      </w:pPr>
    </w:p>
    <w:p w:rsidR="00AD3AC1" w:rsidRPr="00AD3AC1" w:rsidRDefault="00AD3AC1" w:rsidP="00AD3AC1">
      <w:pPr>
        <w:spacing w:line="360" w:lineRule="auto"/>
        <w:jc w:val="both"/>
      </w:pPr>
      <w:r w:rsidRPr="00AD3AC1">
        <w:t xml:space="preserve">Serdecznie zapraszają na debatę o zarządzaniu jakością powietrza w miastach i uzdrowiskach polskich. To wyjątkowe spotkanie stanowiące forum eksperckiej debaty o jakości </w:t>
      </w:r>
      <w:r>
        <w:t>życia w polskich miastach i </w:t>
      </w:r>
      <w:r w:rsidRPr="00AD3AC1">
        <w:t xml:space="preserve">uzdrowiskach. Konferencja ta jest odpowiedzią na obecne problemy związane ze stanem jakości powietrza i zarządzaniem środowiskiem w przestrzeni miejskiej. </w:t>
      </w:r>
    </w:p>
    <w:p w:rsidR="00AD3AC1" w:rsidRPr="00AD3AC1" w:rsidRDefault="00AD3AC1" w:rsidP="00AD3AC1">
      <w:pPr>
        <w:spacing w:line="360" w:lineRule="auto"/>
        <w:jc w:val="both"/>
      </w:pPr>
      <w:r w:rsidRPr="00AD3AC1">
        <w:t xml:space="preserve">Krajowa debata koncentrować się będzie na konieczności podejmowania decyzji służących poprawie jakości życia mieszkańców i kuracjuszy w  warunkach niepełnej informacji i braku rzeczywistych danych  o stanie jakości powietrza na poziomie lokalnym miast i uzdrowisk. Zbudowana będzie wokół analizy  kluczowych dla samorządów wymiarów związanych z problemem badań jakości powietrza i klimatu. </w:t>
      </w:r>
    </w:p>
    <w:p w:rsidR="00AD3AC1" w:rsidRPr="00AD3AC1" w:rsidRDefault="00AD3AC1" w:rsidP="00AD3AC1">
      <w:pPr>
        <w:spacing w:line="360" w:lineRule="auto"/>
        <w:jc w:val="both"/>
      </w:pPr>
      <w:r w:rsidRPr="00AD3AC1">
        <w:t xml:space="preserve">Zdrowie i komfort życia mieszkańców miast i kuracjuszy w uzdrowiskach zależy w bardzo dużym stopniu od stanu środowiska, w którym przebywają. Czyste powietrze to jeden z głównych priorytetów działań na rzecz poprawy stanu środowiska zarówno w Polsce jak i w całej Europie. Zła jakość powietrza determinuje do podjęcia działań mających na celu ochronę zdrowia mieszkańców a skuteczność tych działań zależy od wielu zmiennych. </w:t>
      </w:r>
    </w:p>
    <w:p w:rsidR="00AD3AC1" w:rsidRPr="00AD3AC1" w:rsidRDefault="00AD3AC1" w:rsidP="00AD3AC1">
      <w:pPr>
        <w:rPr>
          <w:b/>
        </w:rPr>
      </w:pPr>
    </w:p>
    <w:p w:rsidR="00AD3AC1" w:rsidRDefault="00AD3AC1" w:rsidP="00AD3AC1">
      <w:pPr>
        <w:jc w:val="center"/>
        <w:rPr>
          <w:b/>
        </w:rPr>
      </w:pPr>
      <w:r w:rsidRPr="00AD3AC1">
        <w:rPr>
          <w:b/>
        </w:rPr>
        <w:t>Zaproszeni do udziału w Konferencji</w:t>
      </w:r>
    </w:p>
    <w:p w:rsidR="00AD3AC1" w:rsidRPr="00AD3AC1" w:rsidRDefault="00AD3AC1" w:rsidP="00AD3AC1">
      <w:pPr>
        <w:rPr>
          <w:b/>
        </w:rPr>
      </w:pPr>
    </w:p>
    <w:p w:rsidR="00AD3AC1" w:rsidRPr="00AD3AC1" w:rsidRDefault="00AD3AC1" w:rsidP="00AD3AC1">
      <w:pPr>
        <w:spacing w:line="360" w:lineRule="auto"/>
        <w:jc w:val="both"/>
      </w:pPr>
      <w:r w:rsidRPr="00AD3AC1">
        <w:t>Minister Zdrowia, Minister Środowiska, Minister Rozwoju, Główny Inspektor Ochrony Środowiska, Prezes Narodowego Funduszu Ochrony Środowiska i Gospodarki Wodnej, Członkowie Związku Miast Polskich, Członkowie Stowarzyszenia Gmin Uzdrowiskowych RP, przedstawiciele instytucji powiązanych z tematyką debaty.</w:t>
      </w:r>
    </w:p>
    <w:p w:rsidR="00AD3AC1" w:rsidRPr="00AD3AC1" w:rsidRDefault="00AD3AC1" w:rsidP="00AD3AC1">
      <w:pPr>
        <w:spacing w:line="360" w:lineRule="auto"/>
        <w:rPr>
          <w:b/>
        </w:rPr>
      </w:pPr>
    </w:p>
    <w:p w:rsidR="00AD3AC1" w:rsidRDefault="00AD3AC1" w:rsidP="00AD3AC1">
      <w:pPr>
        <w:jc w:val="center"/>
        <w:rPr>
          <w:b/>
        </w:rPr>
      </w:pPr>
      <w:r w:rsidRPr="00AD3AC1">
        <w:rPr>
          <w:b/>
        </w:rPr>
        <w:t>Miejsce i termin Konferencji</w:t>
      </w:r>
    </w:p>
    <w:p w:rsidR="00AD3AC1" w:rsidRPr="00AD3AC1" w:rsidRDefault="00AD3AC1" w:rsidP="00AD3AC1">
      <w:pPr>
        <w:jc w:val="center"/>
        <w:rPr>
          <w:b/>
        </w:rPr>
      </w:pPr>
    </w:p>
    <w:p w:rsidR="00AD3AC1" w:rsidRPr="00AD3AC1" w:rsidRDefault="00AD3AC1" w:rsidP="00AD3AC1">
      <w:pPr>
        <w:jc w:val="center"/>
      </w:pPr>
      <w:r w:rsidRPr="00AD3AC1">
        <w:t>P</w:t>
      </w:r>
      <w:r w:rsidR="002B1529">
        <w:t>a</w:t>
      </w:r>
      <w:r w:rsidRPr="00AD3AC1">
        <w:t xml:space="preserve">łac Lubomirskich (siedziba BCC), sala główna </w:t>
      </w:r>
    </w:p>
    <w:p w:rsidR="00AD3AC1" w:rsidRPr="00AD3AC1" w:rsidRDefault="00AD3AC1" w:rsidP="00AD3AC1">
      <w:pPr>
        <w:jc w:val="center"/>
      </w:pPr>
      <w:r w:rsidRPr="00AD3AC1">
        <w:t>Warszawa, plac Żelaznej Bramy 10</w:t>
      </w:r>
    </w:p>
    <w:p w:rsidR="00AD3AC1" w:rsidRPr="00AD3AC1" w:rsidRDefault="00AD3AC1" w:rsidP="00AD3AC1">
      <w:pPr>
        <w:jc w:val="center"/>
        <w:rPr>
          <w:b/>
        </w:rPr>
      </w:pPr>
      <w:r w:rsidRPr="00AD3AC1">
        <w:rPr>
          <w:b/>
        </w:rPr>
        <w:t>16 listopada 2016 r. godz. 11.00</w:t>
      </w:r>
    </w:p>
    <w:p w:rsidR="00AD3AC1" w:rsidRPr="00AD3AC1" w:rsidRDefault="00AD3AC1" w:rsidP="00AD3AC1">
      <w:pPr>
        <w:rPr>
          <w:b/>
        </w:rPr>
      </w:pPr>
    </w:p>
    <w:p w:rsidR="00AD3AC1" w:rsidRDefault="00AD3AC1" w:rsidP="00AD3AC1">
      <w:pPr>
        <w:rPr>
          <w:b/>
        </w:rPr>
      </w:pPr>
    </w:p>
    <w:p w:rsidR="00350146" w:rsidRDefault="00350146" w:rsidP="00AD3AC1">
      <w:pPr>
        <w:rPr>
          <w:b/>
        </w:rPr>
      </w:pPr>
    </w:p>
    <w:p w:rsidR="00350146" w:rsidRDefault="00350146" w:rsidP="00AD3AC1">
      <w:pPr>
        <w:rPr>
          <w:b/>
        </w:rPr>
      </w:pPr>
    </w:p>
    <w:p w:rsidR="00350146" w:rsidRDefault="00350146" w:rsidP="00350146">
      <w:pPr>
        <w:jc w:val="center"/>
        <w:rPr>
          <w:b/>
        </w:rPr>
      </w:pPr>
      <w:r w:rsidRPr="00DC0479">
        <w:rPr>
          <w:b/>
        </w:rPr>
        <w:t>Na zgłoszenia czekamy do 10 listopada 2016 r</w:t>
      </w:r>
      <w:r w:rsidR="00DC0479">
        <w:rPr>
          <w:b/>
        </w:rPr>
        <w:t>.</w:t>
      </w:r>
    </w:p>
    <w:p w:rsidR="00350146" w:rsidRDefault="00350146" w:rsidP="00AD3AC1">
      <w:pPr>
        <w:rPr>
          <w:b/>
        </w:rPr>
      </w:pPr>
    </w:p>
    <w:p w:rsidR="00DC0479" w:rsidRDefault="00DC0479">
      <w:pPr>
        <w:rPr>
          <w:b/>
          <w:highlight w:val="yellow"/>
        </w:rPr>
      </w:pPr>
      <w:r>
        <w:rPr>
          <w:b/>
          <w:highlight w:val="yellow"/>
        </w:rPr>
        <w:br w:type="page"/>
      </w:r>
    </w:p>
    <w:p w:rsidR="00AD3AC1" w:rsidRDefault="00AD3AC1" w:rsidP="00AD3AC1">
      <w:pPr>
        <w:jc w:val="center"/>
        <w:rPr>
          <w:b/>
        </w:rPr>
      </w:pPr>
      <w:r w:rsidRPr="00AD3AC1">
        <w:rPr>
          <w:b/>
        </w:rPr>
        <w:lastRenderedPageBreak/>
        <w:t>Program Konferencji</w:t>
      </w:r>
    </w:p>
    <w:p w:rsidR="00DC0479" w:rsidRPr="00AD3AC1" w:rsidRDefault="00DC0479" w:rsidP="00AD3AC1">
      <w:pPr>
        <w:jc w:val="center"/>
        <w:rPr>
          <w:b/>
        </w:rPr>
      </w:pPr>
    </w:p>
    <w:p w:rsidR="00AD3AC1" w:rsidRPr="00AD3AC1" w:rsidRDefault="00AD3AC1" w:rsidP="00AD3AC1"/>
    <w:p w:rsidR="00AD3AC1" w:rsidRDefault="00AD3AC1" w:rsidP="00AD3AC1">
      <w:pPr>
        <w:spacing w:line="360" w:lineRule="auto"/>
      </w:pPr>
      <w:r w:rsidRPr="00AD3AC1">
        <w:t>10.45 – 11.00 Rejestracja uczestników, bufet kawowy.</w:t>
      </w:r>
    </w:p>
    <w:p w:rsidR="009B5B24" w:rsidRPr="00AD3AC1" w:rsidRDefault="009B5B24" w:rsidP="00AD3AC1">
      <w:pPr>
        <w:spacing w:line="360" w:lineRule="auto"/>
      </w:pPr>
    </w:p>
    <w:p w:rsidR="00DC0479" w:rsidRDefault="00AD3AC1" w:rsidP="00AD3AC1">
      <w:pPr>
        <w:spacing w:line="360" w:lineRule="auto"/>
      </w:pPr>
      <w:r w:rsidRPr="00AD3AC1">
        <w:rPr>
          <w:b/>
        </w:rPr>
        <w:t>11.00</w:t>
      </w:r>
      <w:r w:rsidRPr="00AD3AC1">
        <w:t>–11.30 Uroczyste otwarcie Konferencji z udziałem zaproszonych gości</w:t>
      </w:r>
      <w:r w:rsidR="00DC0479">
        <w:t>.</w:t>
      </w:r>
    </w:p>
    <w:p w:rsidR="00AD3AC1" w:rsidRDefault="00AD3AC1" w:rsidP="00AD3AC1">
      <w:pPr>
        <w:spacing w:line="360" w:lineRule="auto"/>
      </w:pPr>
      <w:r w:rsidRPr="00AD3AC1">
        <w:t xml:space="preserve">WYSTĄPIENIA WPROWADZAJĄCE;  </w:t>
      </w:r>
      <w:r w:rsidRPr="00AD3AC1">
        <w:rPr>
          <w:b/>
        </w:rPr>
        <w:t>Andrzej Porawski</w:t>
      </w:r>
      <w:r w:rsidRPr="00AD3AC1">
        <w:t xml:space="preserve"> (Związek Miast Polskich), </w:t>
      </w:r>
      <w:r w:rsidRPr="00AD3AC1">
        <w:rPr>
          <w:b/>
        </w:rPr>
        <w:t xml:space="preserve">dr Jan Golba </w:t>
      </w:r>
      <w:r w:rsidRPr="00AD3AC1">
        <w:t xml:space="preserve">(Stowarzyszenie </w:t>
      </w:r>
      <w:r w:rsidR="00DC0479">
        <w:t xml:space="preserve">Gmin </w:t>
      </w:r>
      <w:r w:rsidRPr="00AD3AC1">
        <w:t>Uzdrowisk</w:t>
      </w:r>
      <w:r w:rsidR="00DC0479">
        <w:t>owych</w:t>
      </w:r>
      <w:r w:rsidRPr="00AD3AC1">
        <w:t xml:space="preserve"> RP), </w:t>
      </w:r>
      <w:r w:rsidRPr="00AD3AC1">
        <w:rPr>
          <w:b/>
        </w:rPr>
        <w:t>Ryszard Pazdan</w:t>
      </w:r>
      <w:r w:rsidRPr="00AD3AC1">
        <w:t xml:space="preserve"> (BCC).</w:t>
      </w:r>
    </w:p>
    <w:p w:rsidR="009B5B24" w:rsidRPr="00AD3AC1" w:rsidRDefault="009B5B24" w:rsidP="00AD3AC1">
      <w:pPr>
        <w:spacing w:line="360" w:lineRule="auto"/>
      </w:pPr>
    </w:p>
    <w:p w:rsidR="00AD3AC1" w:rsidRPr="00AD3AC1" w:rsidRDefault="00AD3AC1" w:rsidP="00AD3AC1">
      <w:pPr>
        <w:spacing w:line="360" w:lineRule="auto"/>
      </w:pPr>
      <w:r w:rsidRPr="00AD3AC1">
        <w:t xml:space="preserve"> 11.30–12.30 PREZENTACJE  </w:t>
      </w:r>
    </w:p>
    <w:p w:rsidR="00AD3AC1" w:rsidRPr="00AD3AC1" w:rsidRDefault="00AD3AC1" w:rsidP="00AD3AC1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i/>
        </w:rPr>
      </w:pPr>
      <w:r w:rsidRPr="00AD3AC1">
        <w:rPr>
          <w:rFonts w:ascii="Times New Roman" w:hAnsi="Times New Roman" w:cs="Times New Roman"/>
        </w:rPr>
        <w:t>ZARZĄDZANIE POWIETRZEM W POLSKICH MIASTACH -</w:t>
      </w:r>
      <w:r w:rsidRPr="00AD3AC1">
        <w:rPr>
          <w:rFonts w:ascii="Times New Roman" w:hAnsi="Times New Roman" w:cs="Times New Roman"/>
          <w:b/>
          <w:i/>
        </w:rPr>
        <w:t xml:space="preserve"> mgr inż. Ula Chmura, mgr inż. Marek </w:t>
      </w:r>
      <w:proofErr w:type="spellStart"/>
      <w:r w:rsidRPr="00AD3AC1">
        <w:rPr>
          <w:rFonts w:ascii="Times New Roman" w:hAnsi="Times New Roman" w:cs="Times New Roman"/>
          <w:b/>
          <w:i/>
        </w:rPr>
        <w:t>Rosicki</w:t>
      </w:r>
      <w:proofErr w:type="spellEnd"/>
      <w:r w:rsidRPr="00AD3AC1">
        <w:rPr>
          <w:rFonts w:ascii="Times New Roman" w:hAnsi="Times New Roman" w:cs="Times New Roman"/>
          <w:b/>
          <w:i/>
        </w:rPr>
        <w:t>, (ATMOTERM)</w:t>
      </w:r>
    </w:p>
    <w:p w:rsidR="00AD3AC1" w:rsidRDefault="00AD3AC1" w:rsidP="00AD3AC1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i/>
        </w:rPr>
      </w:pPr>
      <w:r w:rsidRPr="00AD3AC1">
        <w:rPr>
          <w:rFonts w:ascii="Times New Roman" w:hAnsi="Times New Roman" w:cs="Times New Roman"/>
        </w:rPr>
        <w:t xml:space="preserve">PROBLEMY JAKOŚCI POWIETRZA W POLSKICH UZDROWISKACH – </w:t>
      </w:r>
      <w:r w:rsidRPr="00AD3AC1">
        <w:rPr>
          <w:rFonts w:ascii="Times New Roman" w:hAnsi="Times New Roman" w:cs="Times New Roman"/>
          <w:b/>
          <w:i/>
        </w:rPr>
        <w:t>dr Jan Golba (S</w:t>
      </w:r>
      <w:r w:rsidR="002B1529">
        <w:rPr>
          <w:rFonts w:ascii="Times New Roman" w:hAnsi="Times New Roman" w:cs="Times New Roman"/>
          <w:b/>
          <w:i/>
        </w:rPr>
        <w:t xml:space="preserve">towarzyszenie </w:t>
      </w:r>
      <w:r w:rsidRPr="00AD3AC1">
        <w:rPr>
          <w:rFonts w:ascii="Times New Roman" w:hAnsi="Times New Roman" w:cs="Times New Roman"/>
          <w:b/>
          <w:i/>
        </w:rPr>
        <w:t>G</w:t>
      </w:r>
      <w:r w:rsidR="002B1529">
        <w:rPr>
          <w:rFonts w:ascii="Times New Roman" w:hAnsi="Times New Roman" w:cs="Times New Roman"/>
          <w:b/>
          <w:i/>
        </w:rPr>
        <w:t xml:space="preserve">min </w:t>
      </w:r>
      <w:r w:rsidRPr="00AD3AC1">
        <w:rPr>
          <w:rFonts w:ascii="Times New Roman" w:hAnsi="Times New Roman" w:cs="Times New Roman"/>
          <w:b/>
          <w:i/>
        </w:rPr>
        <w:t>U</w:t>
      </w:r>
      <w:r w:rsidR="002B1529">
        <w:rPr>
          <w:rFonts w:ascii="Times New Roman" w:hAnsi="Times New Roman" w:cs="Times New Roman"/>
          <w:b/>
          <w:i/>
        </w:rPr>
        <w:t>zdrowiskowych</w:t>
      </w:r>
      <w:r w:rsidRPr="00AD3AC1">
        <w:rPr>
          <w:rFonts w:ascii="Times New Roman" w:hAnsi="Times New Roman" w:cs="Times New Roman"/>
          <w:b/>
          <w:i/>
        </w:rPr>
        <w:t xml:space="preserve"> RP</w:t>
      </w:r>
      <w:r w:rsidRPr="00AD3AC1">
        <w:rPr>
          <w:rFonts w:ascii="Times New Roman" w:hAnsi="Times New Roman" w:cs="Times New Roman"/>
          <w:i/>
        </w:rPr>
        <w:t>)</w:t>
      </w:r>
      <w:r w:rsidRPr="00AD3AC1">
        <w:rPr>
          <w:rFonts w:ascii="Times New Roman" w:hAnsi="Times New Roman" w:cs="Times New Roman"/>
          <w:b/>
          <w:i/>
        </w:rPr>
        <w:t xml:space="preserve"> </w:t>
      </w:r>
    </w:p>
    <w:p w:rsidR="00AD3AC1" w:rsidRDefault="00AD3AC1" w:rsidP="00AD3AC1">
      <w:pPr>
        <w:spacing w:line="360" w:lineRule="auto"/>
      </w:pPr>
      <w:r w:rsidRPr="00AD3AC1">
        <w:t xml:space="preserve">12.30 -13.30 </w:t>
      </w:r>
      <w:r w:rsidRPr="00AD3AC1">
        <w:rPr>
          <w:b/>
        </w:rPr>
        <w:t>DEBATA</w:t>
      </w:r>
      <w:r w:rsidRPr="00AD3AC1">
        <w:t xml:space="preserve"> z udziałem uczestników i zaproszonych gości</w:t>
      </w:r>
    </w:p>
    <w:p w:rsidR="009B5B24" w:rsidRPr="00AD3AC1" w:rsidRDefault="009B5B24" w:rsidP="00AD3AC1">
      <w:pPr>
        <w:spacing w:line="360" w:lineRule="auto"/>
        <w:rPr>
          <w:b/>
        </w:rPr>
      </w:pPr>
    </w:p>
    <w:p w:rsidR="00AD3AC1" w:rsidRPr="00AD3AC1" w:rsidRDefault="00AD3AC1" w:rsidP="00AD3AC1">
      <w:pPr>
        <w:spacing w:line="360" w:lineRule="auto"/>
      </w:pPr>
      <w:r w:rsidRPr="00AD3AC1">
        <w:t>13.30 – 14.00 Podsumowanie - zakończenie Konferencji</w:t>
      </w:r>
    </w:p>
    <w:p w:rsidR="00AD3AC1" w:rsidRDefault="00AD3AC1" w:rsidP="00AD3AC1">
      <w:pPr>
        <w:rPr>
          <w:b/>
        </w:rPr>
      </w:pPr>
    </w:p>
    <w:p w:rsidR="00351868" w:rsidRDefault="00351868" w:rsidP="00AD3AC1">
      <w:pPr>
        <w:rPr>
          <w:b/>
        </w:rPr>
      </w:pPr>
    </w:p>
    <w:p w:rsidR="00351868" w:rsidRDefault="00351868" w:rsidP="00AD3AC1">
      <w:pPr>
        <w:rPr>
          <w:b/>
        </w:rPr>
      </w:pPr>
    </w:p>
    <w:p w:rsidR="00351868" w:rsidRDefault="00351868" w:rsidP="00AD3AC1">
      <w:pPr>
        <w:rPr>
          <w:b/>
        </w:rPr>
      </w:pPr>
    </w:p>
    <w:p w:rsidR="00351868" w:rsidRDefault="00351868" w:rsidP="00AD3AC1">
      <w:pPr>
        <w:rPr>
          <w:b/>
        </w:rPr>
      </w:pPr>
    </w:p>
    <w:p w:rsidR="00351868" w:rsidRDefault="00351868" w:rsidP="00AD3AC1">
      <w:pPr>
        <w:rPr>
          <w:b/>
        </w:rPr>
      </w:pPr>
    </w:p>
    <w:p w:rsidR="00351868" w:rsidRDefault="00351868" w:rsidP="00AD3AC1">
      <w:pPr>
        <w:rPr>
          <w:b/>
        </w:rPr>
      </w:pPr>
    </w:p>
    <w:p w:rsidR="00351868" w:rsidRDefault="00351868" w:rsidP="00AD3AC1">
      <w:pPr>
        <w:rPr>
          <w:b/>
        </w:rPr>
      </w:pPr>
    </w:p>
    <w:p w:rsidR="00351868" w:rsidRDefault="00351868" w:rsidP="00AD3AC1">
      <w:pPr>
        <w:rPr>
          <w:b/>
        </w:rPr>
      </w:pPr>
    </w:p>
    <w:p w:rsidR="00351868" w:rsidRDefault="00351868" w:rsidP="00AD3AC1">
      <w:pPr>
        <w:rPr>
          <w:b/>
        </w:rPr>
      </w:pPr>
    </w:p>
    <w:p w:rsidR="00351868" w:rsidRDefault="00351868" w:rsidP="00AD3AC1">
      <w:pPr>
        <w:rPr>
          <w:b/>
        </w:rPr>
      </w:pPr>
    </w:p>
    <w:p w:rsidR="00351868" w:rsidRDefault="00351868" w:rsidP="00AD3AC1">
      <w:pPr>
        <w:rPr>
          <w:b/>
        </w:rPr>
      </w:pPr>
    </w:p>
    <w:p w:rsidR="00351868" w:rsidRDefault="00351868" w:rsidP="00AD3AC1">
      <w:pPr>
        <w:rPr>
          <w:b/>
        </w:rPr>
      </w:pPr>
    </w:p>
    <w:p w:rsidR="00351868" w:rsidRDefault="00351868" w:rsidP="00AD3AC1">
      <w:pPr>
        <w:rPr>
          <w:b/>
        </w:rPr>
      </w:pPr>
    </w:p>
    <w:p w:rsidR="00351868" w:rsidRDefault="00351868" w:rsidP="00AD3AC1">
      <w:pPr>
        <w:rPr>
          <w:b/>
        </w:rPr>
      </w:pPr>
    </w:p>
    <w:p w:rsidR="00351868" w:rsidRDefault="00351868" w:rsidP="00AD3AC1">
      <w:pPr>
        <w:rPr>
          <w:b/>
        </w:rPr>
      </w:pPr>
    </w:p>
    <w:p w:rsidR="00351868" w:rsidRDefault="00351868" w:rsidP="00AD3AC1">
      <w:pPr>
        <w:rPr>
          <w:b/>
        </w:rPr>
      </w:pPr>
    </w:p>
    <w:p w:rsidR="00351868" w:rsidRDefault="00351868" w:rsidP="00AD3AC1">
      <w:pPr>
        <w:rPr>
          <w:b/>
        </w:rPr>
      </w:pPr>
    </w:p>
    <w:p w:rsidR="00351868" w:rsidRDefault="00351868" w:rsidP="00AD3AC1">
      <w:pPr>
        <w:rPr>
          <w:b/>
        </w:rPr>
      </w:pPr>
    </w:p>
    <w:p w:rsidR="00351868" w:rsidRDefault="00351868" w:rsidP="00AD3AC1">
      <w:pPr>
        <w:rPr>
          <w:b/>
        </w:rPr>
      </w:pPr>
    </w:p>
    <w:p w:rsidR="00351868" w:rsidRDefault="00351868" w:rsidP="00AD3AC1">
      <w:pPr>
        <w:rPr>
          <w:b/>
        </w:rPr>
      </w:pPr>
    </w:p>
    <w:p w:rsidR="00351868" w:rsidRPr="00AD3AC1" w:rsidRDefault="00351868" w:rsidP="00AD3AC1">
      <w:pPr>
        <w:rPr>
          <w:b/>
        </w:rPr>
      </w:pPr>
    </w:p>
    <w:p w:rsidR="00AD3AC1" w:rsidRPr="00AD3AC1" w:rsidRDefault="00AD3AC1" w:rsidP="00AD3AC1">
      <w:pPr>
        <w:jc w:val="center"/>
        <w:rPr>
          <w:b/>
        </w:rPr>
      </w:pPr>
    </w:p>
    <w:p w:rsidR="00DC0479" w:rsidRDefault="00DC0479">
      <w:pPr>
        <w:rPr>
          <w:b/>
        </w:rPr>
      </w:pPr>
    </w:p>
    <w:p w:rsidR="00AD3AC1" w:rsidRPr="00AD3AC1" w:rsidRDefault="00AD3AC1" w:rsidP="00AD3AC1">
      <w:pPr>
        <w:jc w:val="center"/>
        <w:rPr>
          <w:b/>
        </w:rPr>
      </w:pPr>
      <w:r>
        <w:rPr>
          <w:b/>
        </w:rPr>
        <w:t>Formularz z</w:t>
      </w:r>
      <w:r w:rsidRPr="00AD3AC1">
        <w:rPr>
          <w:b/>
        </w:rPr>
        <w:t>głoszenia udziału</w:t>
      </w:r>
      <w:r>
        <w:rPr>
          <w:b/>
        </w:rPr>
        <w:t xml:space="preserve"> w</w:t>
      </w:r>
    </w:p>
    <w:p w:rsidR="00AD3AC1" w:rsidRPr="00AD3AC1" w:rsidRDefault="00AD3AC1" w:rsidP="00AD3AC1">
      <w:pPr>
        <w:jc w:val="center"/>
        <w:rPr>
          <w:b/>
        </w:rPr>
      </w:pPr>
      <w:r w:rsidRPr="00AD3AC1">
        <w:rPr>
          <w:b/>
        </w:rPr>
        <w:t>Krajow</w:t>
      </w:r>
      <w:r>
        <w:rPr>
          <w:b/>
        </w:rPr>
        <w:t xml:space="preserve">ej debacie </w:t>
      </w:r>
      <w:r w:rsidRPr="00AD3AC1">
        <w:rPr>
          <w:b/>
        </w:rPr>
        <w:t>o zarządzaniu jakością środowiska w miastach i uzdrowiskach polskich.</w:t>
      </w:r>
    </w:p>
    <w:p w:rsidR="00AD3AC1" w:rsidRDefault="00AD3AC1" w:rsidP="00AD3AC1">
      <w:pPr>
        <w:jc w:val="center"/>
        <w:rPr>
          <w:b/>
        </w:rPr>
      </w:pPr>
      <w:r w:rsidRPr="00AD3AC1">
        <w:rPr>
          <w:b/>
        </w:rPr>
        <w:t>I Konferencja o zarządzaniu jakością powietrza</w:t>
      </w:r>
    </w:p>
    <w:p w:rsidR="00AD3AC1" w:rsidRPr="00AD3AC1" w:rsidRDefault="00AD3AC1" w:rsidP="00AD3AC1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6127"/>
      </w:tblGrid>
      <w:tr w:rsidR="00AD3AC1" w:rsidRPr="00AD3AC1" w:rsidTr="00AD3AC1">
        <w:tc>
          <w:tcPr>
            <w:tcW w:w="3085" w:type="dxa"/>
          </w:tcPr>
          <w:p w:rsidR="00AD3AC1" w:rsidRPr="00AD3AC1" w:rsidRDefault="00AD3AC1" w:rsidP="002E1DFF">
            <w:pPr>
              <w:rPr>
                <w:b/>
              </w:rPr>
            </w:pPr>
            <w:r w:rsidRPr="00AD3AC1">
              <w:rPr>
                <w:b/>
              </w:rPr>
              <w:t xml:space="preserve">Nazwa </w:t>
            </w:r>
            <w:r w:rsidR="00C402EC">
              <w:rPr>
                <w:b/>
              </w:rPr>
              <w:t>i</w:t>
            </w:r>
            <w:r w:rsidRPr="00AD3AC1">
              <w:rPr>
                <w:b/>
              </w:rPr>
              <w:t>nstytucji</w:t>
            </w:r>
          </w:p>
          <w:p w:rsidR="00AD3AC1" w:rsidRPr="00AD3AC1" w:rsidRDefault="00AD3AC1" w:rsidP="002E1DFF">
            <w:pPr>
              <w:rPr>
                <w:b/>
              </w:rPr>
            </w:pPr>
          </w:p>
        </w:tc>
        <w:tc>
          <w:tcPr>
            <w:tcW w:w="6127" w:type="dxa"/>
          </w:tcPr>
          <w:p w:rsidR="00AD3AC1" w:rsidRPr="00AD3AC1" w:rsidRDefault="00AD3AC1" w:rsidP="002E1DFF">
            <w:pPr>
              <w:rPr>
                <w:b/>
              </w:rPr>
            </w:pPr>
          </w:p>
        </w:tc>
      </w:tr>
      <w:tr w:rsidR="00AD3AC1" w:rsidRPr="00AD3AC1" w:rsidTr="00AD3AC1">
        <w:tc>
          <w:tcPr>
            <w:tcW w:w="3085" w:type="dxa"/>
          </w:tcPr>
          <w:p w:rsidR="00AD3AC1" w:rsidRPr="00AD3AC1" w:rsidRDefault="00AD3AC1" w:rsidP="002E1DFF">
            <w:pPr>
              <w:rPr>
                <w:b/>
              </w:rPr>
            </w:pPr>
            <w:r w:rsidRPr="00AD3AC1">
              <w:rPr>
                <w:b/>
              </w:rPr>
              <w:t>Imię i nazwisko uczestnika</w:t>
            </w:r>
          </w:p>
          <w:p w:rsidR="00AD3AC1" w:rsidRPr="00AD3AC1" w:rsidRDefault="00AD3AC1" w:rsidP="002E1DFF">
            <w:pPr>
              <w:rPr>
                <w:b/>
              </w:rPr>
            </w:pPr>
          </w:p>
        </w:tc>
        <w:tc>
          <w:tcPr>
            <w:tcW w:w="6127" w:type="dxa"/>
          </w:tcPr>
          <w:p w:rsidR="00AD3AC1" w:rsidRPr="00AD3AC1" w:rsidRDefault="00AD3AC1" w:rsidP="002E1DFF">
            <w:pPr>
              <w:rPr>
                <w:b/>
              </w:rPr>
            </w:pPr>
          </w:p>
        </w:tc>
      </w:tr>
      <w:tr w:rsidR="00AD3AC1" w:rsidRPr="00AD3AC1" w:rsidTr="00AD3AC1">
        <w:tc>
          <w:tcPr>
            <w:tcW w:w="3085" w:type="dxa"/>
          </w:tcPr>
          <w:p w:rsidR="00AD3AC1" w:rsidRPr="00AD3AC1" w:rsidRDefault="00AD3AC1" w:rsidP="002E1DFF">
            <w:pPr>
              <w:rPr>
                <w:b/>
              </w:rPr>
            </w:pPr>
            <w:r w:rsidRPr="00AD3AC1">
              <w:rPr>
                <w:b/>
              </w:rPr>
              <w:t>Stanowisko</w:t>
            </w:r>
          </w:p>
          <w:p w:rsidR="00AD3AC1" w:rsidRPr="00AD3AC1" w:rsidRDefault="00AD3AC1" w:rsidP="002E1DFF">
            <w:pPr>
              <w:rPr>
                <w:b/>
              </w:rPr>
            </w:pPr>
          </w:p>
        </w:tc>
        <w:tc>
          <w:tcPr>
            <w:tcW w:w="6127" w:type="dxa"/>
          </w:tcPr>
          <w:p w:rsidR="00AD3AC1" w:rsidRPr="00AD3AC1" w:rsidRDefault="00AD3AC1" w:rsidP="002E1DFF">
            <w:pPr>
              <w:rPr>
                <w:b/>
              </w:rPr>
            </w:pPr>
          </w:p>
        </w:tc>
      </w:tr>
      <w:tr w:rsidR="00AD3AC1" w:rsidRPr="00AD3AC1" w:rsidTr="00AD3AC1">
        <w:tc>
          <w:tcPr>
            <w:tcW w:w="3085" w:type="dxa"/>
          </w:tcPr>
          <w:p w:rsidR="00AD3AC1" w:rsidRPr="00DC0479" w:rsidRDefault="00AD3AC1" w:rsidP="002E1DFF">
            <w:pPr>
              <w:rPr>
                <w:b/>
              </w:rPr>
            </w:pPr>
            <w:r w:rsidRPr="00DC0479">
              <w:rPr>
                <w:b/>
              </w:rPr>
              <w:t>Dane kontaktowe</w:t>
            </w:r>
            <w:r w:rsidR="00351868" w:rsidRPr="00DC0479">
              <w:rPr>
                <w:b/>
              </w:rPr>
              <w:t>:</w:t>
            </w:r>
          </w:p>
          <w:p w:rsidR="00351868" w:rsidRPr="00DC0479" w:rsidRDefault="00351868" w:rsidP="002E1DFF">
            <w:pPr>
              <w:rPr>
                <w:b/>
              </w:rPr>
            </w:pPr>
          </w:p>
          <w:p w:rsidR="00351868" w:rsidRPr="00DC0479" w:rsidRDefault="00351868" w:rsidP="002E1DFF">
            <w:pPr>
              <w:rPr>
                <w:b/>
              </w:rPr>
            </w:pPr>
            <w:r w:rsidRPr="00DC0479">
              <w:rPr>
                <w:b/>
              </w:rPr>
              <w:t>tel.</w:t>
            </w:r>
          </w:p>
          <w:p w:rsidR="00351868" w:rsidRPr="00AD3AC1" w:rsidRDefault="00351868" w:rsidP="002E1DFF">
            <w:pPr>
              <w:rPr>
                <w:b/>
              </w:rPr>
            </w:pPr>
            <w:r w:rsidRPr="00DC0479">
              <w:rPr>
                <w:b/>
              </w:rPr>
              <w:t>e-mail</w:t>
            </w:r>
          </w:p>
          <w:p w:rsidR="00AD3AC1" w:rsidRPr="00AD3AC1" w:rsidRDefault="00AD3AC1" w:rsidP="002E1DFF">
            <w:pPr>
              <w:rPr>
                <w:b/>
              </w:rPr>
            </w:pPr>
          </w:p>
        </w:tc>
        <w:tc>
          <w:tcPr>
            <w:tcW w:w="6127" w:type="dxa"/>
          </w:tcPr>
          <w:p w:rsidR="00AD3AC1" w:rsidRPr="00AD3AC1" w:rsidRDefault="00AD3AC1" w:rsidP="002E1DFF">
            <w:pPr>
              <w:rPr>
                <w:b/>
              </w:rPr>
            </w:pPr>
          </w:p>
        </w:tc>
      </w:tr>
      <w:tr w:rsidR="00AD3AC1" w:rsidRPr="00AD3AC1" w:rsidTr="00AD3AC1">
        <w:tc>
          <w:tcPr>
            <w:tcW w:w="3085" w:type="dxa"/>
          </w:tcPr>
          <w:p w:rsidR="00AD3AC1" w:rsidRPr="00AD3AC1" w:rsidRDefault="00AD3AC1" w:rsidP="002E1DFF">
            <w:pPr>
              <w:rPr>
                <w:b/>
              </w:rPr>
            </w:pPr>
          </w:p>
          <w:p w:rsidR="00AD3AC1" w:rsidRDefault="00AD3AC1" w:rsidP="002E1DFF">
            <w:pPr>
              <w:rPr>
                <w:b/>
              </w:rPr>
            </w:pPr>
            <w:r w:rsidRPr="00AD3AC1">
              <w:rPr>
                <w:b/>
              </w:rPr>
              <w:t xml:space="preserve">Podpis </w:t>
            </w:r>
          </w:p>
          <w:p w:rsidR="00351868" w:rsidRPr="00AD3AC1" w:rsidRDefault="00351868" w:rsidP="002E1DFF">
            <w:pPr>
              <w:rPr>
                <w:b/>
              </w:rPr>
            </w:pPr>
          </w:p>
        </w:tc>
        <w:tc>
          <w:tcPr>
            <w:tcW w:w="6127" w:type="dxa"/>
          </w:tcPr>
          <w:p w:rsidR="00AD3AC1" w:rsidRPr="00AD3AC1" w:rsidRDefault="00AD3AC1" w:rsidP="002E1DFF">
            <w:pPr>
              <w:rPr>
                <w:b/>
              </w:rPr>
            </w:pPr>
          </w:p>
        </w:tc>
      </w:tr>
    </w:tbl>
    <w:p w:rsidR="00AD3AC1" w:rsidRPr="00AD3AC1" w:rsidRDefault="00AD3AC1" w:rsidP="00AD3AC1">
      <w:pPr>
        <w:rPr>
          <w:b/>
        </w:rPr>
      </w:pPr>
    </w:p>
    <w:p w:rsidR="00AD3AC1" w:rsidRPr="00AD3AC1" w:rsidRDefault="00AD3AC1" w:rsidP="00AD3AC1">
      <w:r w:rsidRPr="00AD3AC1">
        <w:t xml:space="preserve">Zgłoszenia prosimy przesłać w terminie </w:t>
      </w:r>
      <w:r w:rsidRPr="00AD3AC1">
        <w:rPr>
          <w:b/>
        </w:rPr>
        <w:t>do 10 listopada</w:t>
      </w:r>
      <w:r w:rsidRPr="00AD3AC1">
        <w:t xml:space="preserve"> br. w formie elektronicznej drogą mailową na adres: </w:t>
      </w:r>
      <w:hyperlink r:id="rId8" w:history="1">
        <w:r w:rsidRPr="00AD3AC1">
          <w:rPr>
            <w:rStyle w:val="Hipercze"/>
            <w:i/>
          </w:rPr>
          <w:t>konferencja@atmoterm.pl</w:t>
        </w:r>
      </w:hyperlink>
      <w:r w:rsidRPr="00AD3AC1">
        <w:rPr>
          <w:i/>
        </w:rPr>
        <w:t xml:space="preserve"> </w:t>
      </w:r>
      <w:r w:rsidRPr="00AD3AC1">
        <w:t xml:space="preserve"> lub faksowo nr  22 827 18 75.</w:t>
      </w:r>
    </w:p>
    <w:p w:rsidR="00FC0414" w:rsidRPr="00AD3AC1" w:rsidRDefault="00FC0414" w:rsidP="007E1C5F"/>
    <w:p w:rsidR="00FC0414" w:rsidRPr="00AD3AC1" w:rsidRDefault="00FC0414" w:rsidP="007E1C5F"/>
    <w:p w:rsidR="00FC0414" w:rsidRDefault="00FC0414" w:rsidP="007E1C5F"/>
    <w:p w:rsidR="00FC0414" w:rsidRDefault="00FC0414" w:rsidP="007E1C5F"/>
    <w:p w:rsidR="00FC0414" w:rsidRDefault="00FC0414" w:rsidP="007E1C5F"/>
    <w:p w:rsidR="001E20A8" w:rsidRDefault="001E20A8" w:rsidP="007E1C5F"/>
    <w:p w:rsidR="00FC0414" w:rsidRDefault="00FC0414" w:rsidP="007E1C5F"/>
    <w:sectPr w:rsidR="00FC0414" w:rsidSect="001E20A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05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7B56" w:rsidRDefault="00447B56">
      <w:r>
        <w:separator/>
      </w:r>
    </w:p>
  </w:endnote>
  <w:endnote w:type="continuationSeparator" w:id="0">
    <w:p w:rsidR="00447B56" w:rsidRDefault="00447B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F52" w:rsidRDefault="00840F52" w:rsidP="00F941C7">
    <w:pPr>
      <w:pStyle w:val="Stopka"/>
      <w:rPr>
        <w:rStyle w:val="Numerstrony"/>
      </w:rPr>
    </w:pPr>
  </w:p>
  <w:p w:rsidR="00840F52" w:rsidRDefault="00840F52" w:rsidP="00254E04">
    <w:pPr>
      <w:pStyle w:val="Stopka"/>
      <w:jc w:val="right"/>
      <w:rPr>
        <w:rStyle w:val="Numerstrony"/>
        <w:rFonts w:ascii="Arial" w:hAnsi="Arial" w:cs="Arial"/>
        <w:color w:val="007CC4"/>
      </w:rPr>
    </w:pPr>
  </w:p>
  <w:p w:rsidR="00840F52" w:rsidRDefault="00840F52" w:rsidP="00254E04">
    <w:pPr>
      <w:pStyle w:val="Stopka"/>
      <w:jc w:val="right"/>
      <w:rPr>
        <w:rStyle w:val="Numerstrony"/>
        <w:rFonts w:ascii="Arial" w:hAnsi="Arial" w:cs="Arial"/>
        <w:color w:val="007CC4"/>
      </w:rPr>
    </w:pPr>
  </w:p>
  <w:p w:rsidR="00840F52" w:rsidRPr="00254E04" w:rsidRDefault="00840F52" w:rsidP="00254E04">
    <w:pPr>
      <w:pStyle w:val="Stopka"/>
      <w:jc w:val="right"/>
      <w:rPr>
        <w:rFonts w:ascii="Arial" w:hAnsi="Arial" w:cs="Arial"/>
        <w:color w:val="007CC4"/>
        <w:lang w:val="en-US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F52" w:rsidRDefault="004A7D7B">
    <w:pPr>
      <w:pStyle w:val="Stopka"/>
      <w:rPr>
        <w:sz w:val="20"/>
        <w:szCs w:val="20"/>
      </w:rPr>
    </w:pPr>
    <w:r>
      <w:rPr>
        <w:noProof/>
        <w:sz w:val="20"/>
        <w:szCs w:val="20"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4097" type="#_x0000_t202" style="position:absolute;margin-left:22.95pt;margin-top:2.7pt;width:86pt;height:72.15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" filled="f" stroked="f">
          <v:textbox>
            <w:txbxContent>
              <w:p w:rsidR="00A5220E" w:rsidRPr="00A5220E" w:rsidRDefault="00AD3AC1">
                <w:pPr>
                  <w:rPr>
                    <w:sz w:val="20"/>
                    <w:szCs w:val="20"/>
                  </w:rPr>
                </w:pPr>
                <w:r>
                  <w:rPr>
                    <w:noProof/>
                    <w:sz w:val="20"/>
                    <w:szCs w:val="20"/>
                    <w:lang w:eastAsia="pl-PL"/>
                  </w:rPr>
                  <w:drawing>
                    <wp:inline distT="0" distB="0" distL="0" distR="0">
                      <wp:extent cx="838200" cy="827405"/>
                      <wp:effectExtent l="19050" t="0" r="0" b="0"/>
                      <wp:docPr id="8" name="Obraz 8" descr="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 descr="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38200" cy="8274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FC0414" w:rsidRPr="004E5053" w:rsidRDefault="00FC0414">
    <w:pPr>
      <w:pStyle w:val="Stopka"/>
      <w:rPr>
        <w:sz w:val="20"/>
        <w:szCs w:val="20"/>
      </w:rPr>
    </w:pPr>
  </w:p>
  <w:p w:rsidR="00840F52" w:rsidRDefault="00840F52">
    <w:pPr>
      <w:pStyle w:val="Stopka"/>
    </w:pPr>
  </w:p>
  <w:p w:rsidR="00840F52" w:rsidRDefault="00840F52">
    <w:pPr>
      <w:pStyle w:val="Stopka"/>
    </w:pPr>
  </w:p>
  <w:p w:rsidR="00840F52" w:rsidRDefault="00840F52">
    <w:pPr>
      <w:pStyle w:val="Stopka"/>
    </w:pPr>
  </w:p>
  <w:p w:rsidR="00840F52" w:rsidRDefault="00840F52">
    <w:pPr>
      <w:pStyle w:val="Stopka"/>
    </w:pPr>
  </w:p>
  <w:p w:rsidR="00840F52" w:rsidRDefault="00840F5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7B56" w:rsidRDefault="00447B56">
      <w:r>
        <w:separator/>
      </w:r>
    </w:p>
  </w:footnote>
  <w:footnote w:type="continuationSeparator" w:id="0">
    <w:p w:rsidR="00447B56" w:rsidRDefault="00447B5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F52" w:rsidRDefault="00840F52">
    <w:pPr>
      <w:pStyle w:val="Nagwek"/>
    </w:pPr>
  </w:p>
  <w:p w:rsidR="00840F52" w:rsidRDefault="00840F52">
    <w:pPr>
      <w:pStyle w:val="Nagwek"/>
    </w:pPr>
  </w:p>
  <w:p w:rsidR="00840F52" w:rsidRDefault="00840F52">
    <w:pPr>
      <w:pStyle w:val="Nagwek"/>
    </w:pPr>
  </w:p>
  <w:p w:rsidR="00840F52" w:rsidRDefault="00840F52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F52" w:rsidRDefault="004A7D7B" w:rsidP="00FC0414">
    <w:pPr>
      <w:pStyle w:val="Nagwek"/>
      <w:rPr>
        <w:sz w:val="26"/>
        <w:szCs w:val="26"/>
      </w:rPr>
    </w:pPr>
    <w:r>
      <w:rPr>
        <w:noProof/>
        <w:sz w:val="26"/>
        <w:szCs w:val="26"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4098" type="#_x0000_t202" style="position:absolute;margin-left:-11.7pt;margin-top:0;width:533.6pt;height:111.75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tZqgQIAABA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" stroked="f">
          <v:textbox>
            <w:txbxContent>
              <w:p w:rsidR="00DD79D0" w:rsidRPr="00DD79D0" w:rsidRDefault="00AD3AC1" w:rsidP="00DD79D0">
                <w:pPr>
                  <w:jc w:val="center"/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088390" cy="1088390"/>
                      <wp:effectExtent l="19050" t="0" r="0" b="0"/>
                      <wp:docPr id="2" name="Obraz 2" descr="logo_zwiazek_miast_polskich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logo_zwiazek_miast_polskich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8390" cy="10883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027A83">
                  <w:t xml:space="preserve">    </w:t>
                </w:r>
                <w:r w:rsidR="002144FD">
                  <w:t xml:space="preserve">    </w:t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3080385" cy="1034415"/>
                      <wp:effectExtent l="0" t="0" r="0" b="0"/>
                      <wp:docPr id="4" name="Obraz 4" descr="logo-m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logo-mp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80385" cy="10344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3A6A60">
                  <w:t xml:space="preserve"> </w:t>
                </w:r>
                <w:r w:rsidR="00EE46DA">
                  <w:t xml:space="preserve">       </w:t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752600" cy="1012190"/>
                      <wp:effectExtent l="19050" t="0" r="0" b="0"/>
                      <wp:docPr id="1" name="Obraz 6" descr="BCC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 descr="BCC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52600" cy="10121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DD79D0" w:rsidRDefault="00DD79D0"/>
            </w:txbxContent>
          </v:textbox>
        </v:shape>
      </w:pict>
    </w:r>
    <w:r w:rsidR="00AD3AC1">
      <w:rPr>
        <w:noProof/>
        <w:lang w:eastAsia="pl-PL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6776720" cy="9577070"/>
          <wp:effectExtent l="19050" t="0" r="5080" b="0"/>
          <wp:wrapNone/>
          <wp:docPr id="6" name="Obraz 6" descr="oklad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kladki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6720" cy="9577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840F52" w:rsidRPr="0024475E" w:rsidRDefault="00840F52" w:rsidP="004E5053">
    <w:pPr>
      <w:pStyle w:val="Nagwek"/>
      <w:jc w:val="center"/>
      <w:rPr>
        <w:sz w:val="26"/>
        <w:szCs w:val="26"/>
      </w:rPr>
    </w:pPr>
  </w:p>
  <w:p w:rsidR="00840F52" w:rsidRDefault="00840F52" w:rsidP="004E5053">
    <w:pPr>
      <w:pStyle w:val="Nagwek"/>
      <w:jc w:val="center"/>
    </w:pPr>
  </w:p>
  <w:p w:rsidR="00840F52" w:rsidRDefault="00840F52" w:rsidP="004E5053">
    <w:pPr>
      <w:pStyle w:val="Nagwek"/>
      <w:rPr>
        <w:sz w:val="20"/>
        <w:szCs w:val="20"/>
      </w:rPr>
    </w:pPr>
  </w:p>
  <w:p w:rsidR="00840F52" w:rsidRDefault="00840F52" w:rsidP="004E5053">
    <w:pPr>
      <w:pStyle w:val="Nagwek"/>
      <w:rPr>
        <w:sz w:val="20"/>
        <w:szCs w:val="20"/>
      </w:rPr>
    </w:pPr>
  </w:p>
  <w:p w:rsidR="00840F52" w:rsidRDefault="00840F52" w:rsidP="004E5053">
    <w:pPr>
      <w:pStyle w:val="Nagwek"/>
      <w:rPr>
        <w:sz w:val="20"/>
        <w:szCs w:val="20"/>
      </w:rPr>
    </w:pPr>
  </w:p>
  <w:p w:rsidR="00840F52" w:rsidRDefault="00840F52" w:rsidP="004E5053">
    <w:pPr>
      <w:pStyle w:val="Nagwek"/>
    </w:pPr>
  </w:p>
  <w:p w:rsidR="00840F52" w:rsidRPr="004E5053" w:rsidRDefault="00840F52">
    <w:pPr>
      <w:pStyle w:val="Nagwek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EF066F"/>
    <w:multiLevelType w:val="hybridMultilevel"/>
    <w:tmpl w:val="CFA6AD88"/>
    <w:lvl w:ilvl="0" w:tplc="0415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efaultTabStop w:val="708"/>
  <w:hyphenationZone w:val="425"/>
  <w:characterSpacingControl w:val="doNotCompress"/>
  <w:hdrShapeDefaults>
    <o:shapedefaults v:ext="edit" spidmax="5122">
      <o:colormru v:ext="edit" colors="#007cc3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97869"/>
    <w:rsid w:val="00013DDF"/>
    <w:rsid w:val="00024EE1"/>
    <w:rsid w:val="00027A83"/>
    <w:rsid w:val="00033A7C"/>
    <w:rsid w:val="0004123D"/>
    <w:rsid w:val="00050CFA"/>
    <w:rsid w:val="00086511"/>
    <w:rsid w:val="000A3058"/>
    <w:rsid w:val="000A648B"/>
    <w:rsid w:val="000E5A21"/>
    <w:rsid w:val="00137577"/>
    <w:rsid w:val="001520CA"/>
    <w:rsid w:val="00160A5B"/>
    <w:rsid w:val="001612E9"/>
    <w:rsid w:val="00192BB2"/>
    <w:rsid w:val="001B2561"/>
    <w:rsid w:val="001E20A8"/>
    <w:rsid w:val="001E34DA"/>
    <w:rsid w:val="0020505D"/>
    <w:rsid w:val="002144FD"/>
    <w:rsid w:val="00236FFA"/>
    <w:rsid w:val="0024475E"/>
    <w:rsid w:val="00254E04"/>
    <w:rsid w:val="00274847"/>
    <w:rsid w:val="002B1529"/>
    <w:rsid w:val="002E3E22"/>
    <w:rsid w:val="002F206A"/>
    <w:rsid w:val="003203F7"/>
    <w:rsid w:val="00325BC4"/>
    <w:rsid w:val="00331CBB"/>
    <w:rsid w:val="00350146"/>
    <w:rsid w:val="00351868"/>
    <w:rsid w:val="0035542F"/>
    <w:rsid w:val="00364EF9"/>
    <w:rsid w:val="003719ED"/>
    <w:rsid w:val="00371E28"/>
    <w:rsid w:val="003A6A60"/>
    <w:rsid w:val="003B6E6A"/>
    <w:rsid w:val="003C10AB"/>
    <w:rsid w:val="003C2572"/>
    <w:rsid w:val="003C589C"/>
    <w:rsid w:val="003D32A9"/>
    <w:rsid w:val="003D7379"/>
    <w:rsid w:val="003E7D4D"/>
    <w:rsid w:val="00413C55"/>
    <w:rsid w:val="00422781"/>
    <w:rsid w:val="00424774"/>
    <w:rsid w:val="00447B56"/>
    <w:rsid w:val="004A7D7B"/>
    <w:rsid w:val="004D1255"/>
    <w:rsid w:val="004E31EB"/>
    <w:rsid w:val="004E5053"/>
    <w:rsid w:val="004F782F"/>
    <w:rsid w:val="0052290B"/>
    <w:rsid w:val="005503AC"/>
    <w:rsid w:val="00583CA5"/>
    <w:rsid w:val="005E36D5"/>
    <w:rsid w:val="005F4A5F"/>
    <w:rsid w:val="006076A2"/>
    <w:rsid w:val="006106D9"/>
    <w:rsid w:val="00620C14"/>
    <w:rsid w:val="00627BBD"/>
    <w:rsid w:val="00645BBF"/>
    <w:rsid w:val="006542FC"/>
    <w:rsid w:val="00662D75"/>
    <w:rsid w:val="0066312E"/>
    <w:rsid w:val="0069504D"/>
    <w:rsid w:val="006B08A9"/>
    <w:rsid w:val="006B6C9F"/>
    <w:rsid w:val="006C4DD4"/>
    <w:rsid w:val="006D15EA"/>
    <w:rsid w:val="006E4E79"/>
    <w:rsid w:val="006F7974"/>
    <w:rsid w:val="00705578"/>
    <w:rsid w:val="00725EAB"/>
    <w:rsid w:val="00776F75"/>
    <w:rsid w:val="007A7BBF"/>
    <w:rsid w:val="007C7D76"/>
    <w:rsid w:val="007E1C5F"/>
    <w:rsid w:val="00800610"/>
    <w:rsid w:val="008077AF"/>
    <w:rsid w:val="008300C8"/>
    <w:rsid w:val="00840F52"/>
    <w:rsid w:val="00861FAB"/>
    <w:rsid w:val="00887FCA"/>
    <w:rsid w:val="008B20C5"/>
    <w:rsid w:val="008C4C4B"/>
    <w:rsid w:val="0092427F"/>
    <w:rsid w:val="00936A0C"/>
    <w:rsid w:val="00953642"/>
    <w:rsid w:val="009567AC"/>
    <w:rsid w:val="009646B4"/>
    <w:rsid w:val="00982380"/>
    <w:rsid w:val="00982E7A"/>
    <w:rsid w:val="009A2227"/>
    <w:rsid w:val="009B5B24"/>
    <w:rsid w:val="009E0EC0"/>
    <w:rsid w:val="009E2857"/>
    <w:rsid w:val="00A0096E"/>
    <w:rsid w:val="00A4396D"/>
    <w:rsid w:val="00A5220E"/>
    <w:rsid w:val="00A82FE7"/>
    <w:rsid w:val="00A930CD"/>
    <w:rsid w:val="00AC2430"/>
    <w:rsid w:val="00AD0467"/>
    <w:rsid w:val="00AD2420"/>
    <w:rsid w:val="00AD3AC1"/>
    <w:rsid w:val="00AF5B92"/>
    <w:rsid w:val="00B0247B"/>
    <w:rsid w:val="00B11E0D"/>
    <w:rsid w:val="00B63CFD"/>
    <w:rsid w:val="00B91D29"/>
    <w:rsid w:val="00BA3975"/>
    <w:rsid w:val="00BA68AC"/>
    <w:rsid w:val="00BC328D"/>
    <w:rsid w:val="00BD3CD3"/>
    <w:rsid w:val="00C23842"/>
    <w:rsid w:val="00C402EC"/>
    <w:rsid w:val="00C44EEA"/>
    <w:rsid w:val="00C56AFD"/>
    <w:rsid w:val="00C62C12"/>
    <w:rsid w:val="00C62F5A"/>
    <w:rsid w:val="00C94268"/>
    <w:rsid w:val="00D0272C"/>
    <w:rsid w:val="00D21A82"/>
    <w:rsid w:val="00D50273"/>
    <w:rsid w:val="00D71D37"/>
    <w:rsid w:val="00D915F4"/>
    <w:rsid w:val="00D971C9"/>
    <w:rsid w:val="00DA75F9"/>
    <w:rsid w:val="00DB1E7A"/>
    <w:rsid w:val="00DB3D7D"/>
    <w:rsid w:val="00DB41F4"/>
    <w:rsid w:val="00DB5654"/>
    <w:rsid w:val="00DC0479"/>
    <w:rsid w:val="00DD086E"/>
    <w:rsid w:val="00DD474F"/>
    <w:rsid w:val="00DD79D0"/>
    <w:rsid w:val="00DE3F7B"/>
    <w:rsid w:val="00DF098C"/>
    <w:rsid w:val="00E07169"/>
    <w:rsid w:val="00E25359"/>
    <w:rsid w:val="00E71A5D"/>
    <w:rsid w:val="00ED0915"/>
    <w:rsid w:val="00ED2A62"/>
    <w:rsid w:val="00ED4ABA"/>
    <w:rsid w:val="00EE46DA"/>
    <w:rsid w:val="00F17B74"/>
    <w:rsid w:val="00F25F98"/>
    <w:rsid w:val="00F603C3"/>
    <w:rsid w:val="00F72370"/>
    <w:rsid w:val="00F941C7"/>
    <w:rsid w:val="00F97869"/>
    <w:rsid w:val="00FC0414"/>
    <w:rsid w:val="00FC603E"/>
    <w:rsid w:val="00FF49CC"/>
    <w:rsid w:val="00FF7A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ru v:ext="edit" colors="#007cc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4EEA"/>
    <w:rPr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0A648B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0A648B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uiPriority w:val="59"/>
    <w:rsid w:val="00B63C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rsid w:val="00B63CFD"/>
    <w:rPr>
      <w:color w:val="0000FF"/>
      <w:u w:val="single"/>
    </w:rPr>
  </w:style>
  <w:style w:type="paragraph" w:styleId="NormalnyWeb">
    <w:name w:val="Normal (Web)"/>
    <w:basedOn w:val="Normalny"/>
    <w:rsid w:val="00861FAB"/>
    <w:pPr>
      <w:spacing w:before="100" w:beforeAutospacing="1" w:after="100" w:afterAutospacing="1"/>
    </w:pPr>
  </w:style>
  <w:style w:type="character" w:styleId="Numerstrony">
    <w:name w:val="page number"/>
    <w:basedOn w:val="Domylnaczcionkaakapitu"/>
    <w:rsid w:val="00254E04"/>
  </w:style>
  <w:style w:type="paragraph" w:styleId="Tekstdymka">
    <w:name w:val="Balloon Text"/>
    <w:basedOn w:val="Normalny"/>
    <w:link w:val="TekstdymkaZnak"/>
    <w:rsid w:val="00DD79D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DD79D0"/>
    <w:rPr>
      <w:rFonts w:ascii="Tahoma" w:hAnsi="Tahoma" w:cs="Tahoma"/>
      <w:sz w:val="16"/>
      <w:szCs w:val="16"/>
      <w:lang w:eastAsia="zh-CN"/>
    </w:rPr>
  </w:style>
  <w:style w:type="paragraph" w:styleId="Akapitzlist">
    <w:name w:val="List Paragraph"/>
    <w:basedOn w:val="Normalny"/>
    <w:uiPriority w:val="34"/>
    <w:qFormat/>
    <w:rsid w:val="00AD3AC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78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43942">
          <w:marLeft w:val="0"/>
          <w:marRight w:val="0"/>
          <w:marTop w:val="103"/>
          <w:marBottom w:val="1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6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087184">
                  <w:marLeft w:val="0"/>
                  <w:marRight w:val="0"/>
                  <w:marTop w:val="10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ferencja@atmoterm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za\Desktop\ATMOTERM\wzory%20pism,ofert\Oferta_prosta_szablon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3D0D7F-6953-410B-98CF-E97E3CB88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Oferta_prosta_szablon</Template>
  <TotalTime>1</TotalTime>
  <Pages>4</Pages>
  <Words>389</Words>
  <Characters>2606</Characters>
  <Application>Microsoft Office Word</Application>
  <DocSecurity>0</DocSecurity>
  <Lines>45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Płuska</dc:creator>
  <cp:lastModifiedBy>joan</cp:lastModifiedBy>
  <cp:revision>2</cp:revision>
  <cp:lastPrinted>2016-10-17T07:29:00Z</cp:lastPrinted>
  <dcterms:created xsi:type="dcterms:W3CDTF">2016-11-03T09:54:00Z</dcterms:created>
  <dcterms:modified xsi:type="dcterms:W3CDTF">2016-11-03T09:54:00Z</dcterms:modified>
</cp:coreProperties>
</file>